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5BAD28B7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05CE700C" w14:textId="393ACC7C" w:rsidR="00AF300E" w:rsidRPr="005E12C7" w:rsidRDefault="0007171B" w:rsidP="005E12C7">
            <w:pPr>
              <w:pStyle w:val="Title"/>
            </w:pPr>
            <w:r>
              <w:t>SUMMER HOURS</w:t>
            </w:r>
          </w:p>
        </w:tc>
      </w:tr>
      <w:tr w:rsidR="00EE51F6" w:rsidRPr="000F3631" w14:paraId="1FA8CE49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4734239E" w14:textId="77777777" w:rsidR="0007171B" w:rsidRDefault="0007171B" w:rsidP="000F3631">
            <w:pPr>
              <w:pStyle w:val="Subtitle"/>
            </w:pPr>
            <w:r>
              <w:t xml:space="preserve">borough hall offices </w:t>
            </w:r>
          </w:p>
          <w:p w14:paraId="3248B8BD" w14:textId="77777777" w:rsidR="0007171B" w:rsidRDefault="0007171B" w:rsidP="000F3631">
            <w:pPr>
              <w:pStyle w:val="Subtitle"/>
            </w:pPr>
            <w:r>
              <w:t xml:space="preserve">will have summer hours </w:t>
            </w:r>
          </w:p>
          <w:p w14:paraId="68A6BF40" w14:textId="5ED2C9B9" w:rsidR="00EE51F6" w:rsidRDefault="0007171B" w:rsidP="000F3631">
            <w:pPr>
              <w:pStyle w:val="Subtitle"/>
            </w:pPr>
            <w:r>
              <w:t>during june, july and august</w:t>
            </w:r>
          </w:p>
          <w:p w14:paraId="1CFFE2B4" w14:textId="0F59579B" w:rsidR="0007171B" w:rsidRPr="0007171B" w:rsidRDefault="0007171B" w:rsidP="0007171B"/>
        </w:tc>
      </w:tr>
      <w:tr w:rsidR="004B3C21" w:rsidRPr="004B3C21" w14:paraId="0C154579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29FE9785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27078A5B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7539202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0C36DF02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2716F844" w14:textId="286F9A66" w:rsidR="000F3631" w:rsidRDefault="0007171B" w:rsidP="000F3631">
            <w:pPr>
              <w:pStyle w:val="Date"/>
            </w:pPr>
            <w:r>
              <w:t>monday – thursday 8:00-5:00 friday’s 8:00 - noon</w:t>
            </w:r>
          </w:p>
          <w:p w14:paraId="373F2338" w14:textId="247C917A" w:rsidR="00EE51F6" w:rsidRPr="000F3631" w:rsidRDefault="00EE51F6" w:rsidP="000F3631">
            <w:pPr>
              <w:pStyle w:val="Address"/>
            </w:pPr>
          </w:p>
        </w:tc>
      </w:tr>
      <w:tr w:rsidR="004B3C21" w:rsidRPr="004B3C21" w14:paraId="313F5DD9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3016040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57A552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7C4D017F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12C243E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09D6DBFE" w14:textId="5AE567A4" w:rsidR="00EE51F6" w:rsidRPr="000F3631" w:rsidRDefault="00EE51F6" w:rsidP="000F3631">
            <w:pPr>
              <w:pStyle w:val="RSVP"/>
            </w:pPr>
          </w:p>
        </w:tc>
      </w:tr>
    </w:tbl>
    <w:p w14:paraId="41B43B07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A7874" w14:textId="77777777" w:rsidR="0007171B" w:rsidRDefault="0007171B">
      <w:pPr>
        <w:spacing w:before="0"/>
      </w:pPr>
      <w:r>
        <w:separator/>
      </w:r>
    </w:p>
  </w:endnote>
  <w:endnote w:type="continuationSeparator" w:id="0">
    <w:p w14:paraId="48A90056" w14:textId="77777777" w:rsidR="0007171B" w:rsidRDefault="0007171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8D134" w14:textId="77777777" w:rsidR="0007171B" w:rsidRDefault="0007171B">
      <w:pPr>
        <w:spacing w:before="0"/>
      </w:pPr>
      <w:r>
        <w:separator/>
      </w:r>
    </w:p>
  </w:footnote>
  <w:footnote w:type="continuationSeparator" w:id="0">
    <w:p w14:paraId="6F6FD147" w14:textId="77777777" w:rsidR="0007171B" w:rsidRDefault="0007171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84F6F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DAD4A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41BD3A" wp14:editId="68052320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E30D25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MyRX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1B"/>
    <w:rsid w:val="00004378"/>
    <w:rsid w:val="00007C05"/>
    <w:rsid w:val="000221BB"/>
    <w:rsid w:val="00024B92"/>
    <w:rsid w:val="0003383B"/>
    <w:rsid w:val="00041E06"/>
    <w:rsid w:val="0007171B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B2808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028C9"/>
    <w:rsid w:val="00715CEC"/>
    <w:rsid w:val="00723AA3"/>
    <w:rsid w:val="00771ACA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77AC4F"/>
  <w15:chartTrackingRefBased/>
  <w15:docId w15:val="{FD49B1CD-2EBB-4625-8E1C-36777200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lark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36dc90-5d19-4abb-83e7-b954e343eb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A3002125669B4EA83E4D371A10DF68" ma:contentTypeVersion="18" ma:contentTypeDescription="Create a new document." ma:contentTypeScope="" ma:versionID="248312effc19e2f32d7cfeacc2a810e8">
  <xsd:schema xmlns:xsd="http://www.w3.org/2001/XMLSchema" xmlns:xs="http://www.w3.org/2001/XMLSchema" xmlns:p="http://schemas.microsoft.com/office/2006/metadata/properties" xmlns:ns3="6c8eec59-0707-4e9d-bec2-51fce50a71ea" xmlns:ns4="9036dc90-5d19-4abb-83e7-b954e343ebef" targetNamespace="http://schemas.microsoft.com/office/2006/metadata/properties" ma:root="true" ma:fieldsID="8f5b299f3fa1637c0cc2d95055a23e86" ns3:_="" ns4:_="">
    <xsd:import namespace="6c8eec59-0707-4e9d-bec2-51fce50a71ea"/>
    <xsd:import namespace="9036dc90-5d19-4abb-83e7-b954e343ebe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ObjectDetectorVersions" minOccurs="0"/>
                <xsd:element ref="ns4:MediaLengthInSeconds" minOccurs="0"/>
                <xsd:element ref="ns4:_activity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eec59-0707-4e9d-bec2-51fce50a7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6dc90-5d19-4abb-83e7-b954e343e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6c8eec59-0707-4e9d-bec2-51fce50a71ea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9036dc90-5d19-4abb-83e7-b954e343ebe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2E4825-0B48-42A5-83AF-E08D9F453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eec59-0707-4e9d-bec2-51fce50a71ea"/>
    <ds:schemaRef ds:uri="9036dc90-5d19-4abb-83e7-b954e343eb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5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Clark</dc:creator>
  <cp:keywords/>
  <cp:lastModifiedBy>Michelle Clark</cp:lastModifiedBy>
  <cp:revision>2</cp:revision>
  <dcterms:created xsi:type="dcterms:W3CDTF">2025-05-23T16:26:00Z</dcterms:created>
  <dcterms:modified xsi:type="dcterms:W3CDTF">2025-05-23T16:26:00Z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0x0101006CA3002125669B4EA83E4D371A10DF68</vt:lpwstr>
  </property>
</Properties>
</file>